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FB7" w:rsidRDefault="00250FB7">
      <w:pPr>
        <w:rPr>
          <w:rFonts w:eastAsia="Times New Roman"/>
        </w:rPr>
      </w:pPr>
      <w:r>
        <w:rPr>
          <w:noProof/>
        </w:rPr>
      </w:r>
      <w:r>
        <w:rPr>
          <w:noProof/>
        </w:rPr>
        <w:pict>
          <v:group id="画布 1" o:spid="_x0000_s1026" editas="canvas" style="width:415.75pt;height:494.2pt;mso-position-horizontal-relative:char;mso-position-vertical-relative:line" coordsize="52800,62763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27" type="#_x0000_t75" style="position:absolute;width:52800;height:62763;visibility:visible">
              <v:fill o:detectmouseclick="t"/>
              <v:path o:connecttype="none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34" o:spid="_x0000_s1028" type="#_x0000_t202" style="position:absolute;left:29737;top:18542;width:5137;height:2597;visibility:visible;mso-wrap-style:none" filled="f" stroked="f" strokeweight=".5pt">
              <v:textbox>
                <w:txbxContent>
                  <w:p w:rsidR="00250FB7" w:rsidRDefault="00250FB7">
                    <w:pPr>
                      <w:rPr>
                        <w:sz w:val="13"/>
                        <w:szCs w:val="13"/>
                      </w:rPr>
                    </w:pPr>
                    <w:r>
                      <w:rPr>
                        <w:rFonts w:hint="eastAsia"/>
                        <w:sz w:val="13"/>
                        <w:szCs w:val="13"/>
                      </w:rPr>
                      <w:t>不予受理</w:t>
                    </w:r>
                  </w:p>
                </w:txbxContent>
              </v:textbox>
            </v:shape>
            <v:rect id="矩形 3" o:spid="_x0000_s1029" style="position:absolute;left:15221;top:9831;width:13531;height:3328;visibility:visible;v-text-anchor:middle" fillcolor="#91bce3" strokecolor="#5b9bd5" strokeweight=".5pt">
              <v:fill color2="#7aaddd" rotate="t" colors="0 #b1cbe9;.5 #a3c1e5;1 #92b9e4" focus="100%" type="gradient">
                <o:fill v:ext="view" type="gradientUnscaled"/>
              </v:fill>
              <v:textbox>
                <w:txbxContent>
                  <w:p w:rsidR="00250FB7" w:rsidRDefault="00250FB7">
                    <w:pPr>
                      <w:jc w:val="center"/>
                      <w:rPr>
                        <w:rFonts w:ascii="宋体" w:eastAsia="宋体" w:hAnsi="宋体"/>
                        <w:sz w:val="15"/>
                        <w:szCs w:val="15"/>
                      </w:rPr>
                    </w:pPr>
                    <w:r>
                      <w:rPr>
                        <w:rFonts w:ascii="宋体" w:eastAsia="宋体" w:hAnsi="宋体" w:hint="eastAsia"/>
                        <w:sz w:val="15"/>
                        <w:szCs w:val="15"/>
                      </w:rPr>
                      <w:t>申</w:t>
                    </w:r>
                    <w:r>
                      <w:rPr>
                        <w:rFonts w:ascii="宋体" w:eastAsia="宋体" w:hAnsi="宋体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宋体" w:eastAsia="宋体" w:hAnsi="宋体" w:hint="eastAsia"/>
                        <w:sz w:val="15"/>
                        <w:szCs w:val="15"/>
                      </w:rPr>
                      <w:t>报</w:t>
                    </w:r>
                  </w:p>
                </w:txbxContent>
              </v:textbox>
            </v:rect>
            <v:shapetype id="_x0000_t4" coordsize="21600,21600" o:spt="4" path="m10800,l,10800,10800,21600,21600,10800xe">
              <v:stroke joinstyle="miter"/>
              <v:path gradientshapeok="t" o:connecttype="rect" textboxrect="5400,5400,16200,16200"/>
            </v:shapetype>
            <v:shape id="菱形 4" o:spid="_x0000_s1030" type="#_x0000_t4" style="position:absolute;left:14106;top:18071;width:15804;height:5342;visibility:visible;v-text-anchor:middle" fillcolor="#ffc000" strokecolor="#7f5f00" strokeweight="1pt">
              <v:textbox>
                <w:txbxContent>
                  <w:p w:rsidR="00250FB7" w:rsidRPr="00907381" w:rsidRDefault="00250FB7">
                    <w:pPr>
                      <w:jc w:val="center"/>
                      <w:rPr>
                        <w:rFonts w:ascii="宋体" w:eastAsia="宋体" w:hAnsi="宋体"/>
                        <w:color w:val="000000"/>
                        <w:sz w:val="15"/>
                        <w:szCs w:val="15"/>
                      </w:rPr>
                    </w:pPr>
                    <w:r w:rsidRPr="00907381">
                      <w:rPr>
                        <w:rFonts w:ascii="宋体" w:eastAsia="宋体" w:hAnsi="宋体" w:hint="eastAsia"/>
                        <w:color w:val="000000"/>
                        <w:sz w:val="15"/>
                        <w:szCs w:val="15"/>
                      </w:rPr>
                      <w:t>受理申请</w:t>
                    </w:r>
                  </w:p>
                </w:txbxContent>
              </v:textbox>
            </v:shape>
            <v:rect id="矩形 5" o:spid="_x0000_s1031" style="position:absolute;left:2697;top:13425;width:8455;height:4912;visibility:visible;v-text-anchor:middle" fillcolor="#91bce3" strokecolor="#5b9bd5" strokeweight=".5pt">
              <v:fill color2="#7aaddd" rotate="t" colors="0 #b1cbe9;.5 #a3c1e5;1 #92b9e4" focus="100%" type="gradient">
                <o:fill v:ext="view" type="gradientUnscaled"/>
              </v:fill>
              <v:textbox>
                <w:txbxContent>
                  <w:p w:rsidR="00250FB7" w:rsidRDefault="00250FB7">
                    <w:pPr>
                      <w:jc w:val="center"/>
                      <w:rPr>
                        <w:rFonts w:ascii="宋体" w:eastAsia="宋体" w:hAnsi="宋体"/>
                        <w:sz w:val="15"/>
                        <w:szCs w:val="15"/>
                      </w:rPr>
                    </w:pPr>
                    <w:r>
                      <w:rPr>
                        <w:rFonts w:ascii="宋体" w:eastAsia="宋体" w:hAnsi="宋体" w:hint="eastAsia"/>
                        <w:sz w:val="15"/>
                        <w:szCs w:val="15"/>
                      </w:rPr>
                      <w:t>一次性告知需补齐补正材料</w:t>
                    </w:r>
                  </w:p>
                </w:txbxContent>
              </v:textbox>
            </v:rect>
            <v:shape id="菱形 6" o:spid="_x0000_s1032" type="#_x0000_t4" style="position:absolute;left:16916;top:28224;width:10249;height:5022;visibility:visible;v-text-anchor:middle" fillcolor="#ffc000" strokecolor="#7f5f00" strokeweight="1pt">
              <v:textbox>
                <w:txbxContent>
                  <w:p w:rsidR="00250FB7" w:rsidRPr="00907381" w:rsidRDefault="00250FB7">
                    <w:pPr>
                      <w:jc w:val="center"/>
                      <w:rPr>
                        <w:rFonts w:ascii="宋体" w:eastAsia="宋体" w:hAnsi="宋体"/>
                        <w:color w:val="000000"/>
                        <w:sz w:val="15"/>
                        <w:szCs w:val="15"/>
                      </w:rPr>
                    </w:pPr>
                    <w:r w:rsidRPr="00907381">
                      <w:rPr>
                        <w:rFonts w:ascii="宋体" w:eastAsia="宋体" w:hAnsi="宋体" w:hint="eastAsia"/>
                        <w:color w:val="000000"/>
                        <w:sz w:val="15"/>
                        <w:szCs w:val="15"/>
                      </w:rPr>
                      <w:t>审</w:t>
                    </w:r>
                    <w:r w:rsidRPr="00907381">
                      <w:rPr>
                        <w:rFonts w:ascii="宋体" w:eastAsia="宋体" w:hAnsi="宋体"/>
                        <w:color w:val="000000"/>
                        <w:sz w:val="15"/>
                        <w:szCs w:val="15"/>
                      </w:rPr>
                      <w:t xml:space="preserve"> </w:t>
                    </w:r>
                    <w:r w:rsidRPr="00907381">
                      <w:rPr>
                        <w:rFonts w:ascii="宋体" w:eastAsia="宋体" w:hAnsi="宋体" w:hint="eastAsia"/>
                        <w:color w:val="000000"/>
                        <w:sz w:val="15"/>
                        <w:szCs w:val="15"/>
                      </w:rPr>
                      <w:t>核</w:t>
                    </w:r>
                  </w:p>
                </w:txbxContent>
              </v:textbox>
            </v:shape>
            <v:rect id="矩形 7" o:spid="_x0000_s1033" style="position:absolute;left:35724;top:19184;width:9625;height:3065;visibility:visible;v-text-anchor:middle" fillcolor="#91bce3" strokecolor="#5b9bd5" strokeweight=".5pt">
              <v:fill color2="#7aaddd" rotate="t" colors="0 #b1cbe9;.5 #a3c1e5;1 #92b9e4" focus="100%" type="gradient">
                <o:fill v:ext="view" type="gradientUnscaled"/>
              </v:fill>
              <v:textbox>
                <w:txbxContent>
                  <w:p w:rsidR="00250FB7" w:rsidRDefault="00250FB7">
                    <w:pPr>
                      <w:jc w:val="center"/>
                      <w:rPr>
                        <w:rFonts w:ascii="宋体" w:eastAsia="宋体" w:hAnsi="宋体"/>
                        <w:sz w:val="15"/>
                        <w:szCs w:val="15"/>
                      </w:rPr>
                    </w:pPr>
                    <w:r>
                      <w:rPr>
                        <w:rFonts w:ascii="宋体" w:eastAsia="宋体" w:hAnsi="宋体" w:hint="eastAsia"/>
                        <w:sz w:val="15"/>
                        <w:szCs w:val="15"/>
                      </w:rPr>
                      <w:t>告知不予受理原因</w:t>
                    </w:r>
                  </w:p>
                </w:txbxContent>
              </v:textbox>
            </v:rect>
            <v:rect id="矩形 12" o:spid="_x0000_s1034" style="position:absolute;left:16916;top:37528;width:10516;height:3327;visibility:visible;v-text-anchor:middle" fillcolor="#91bce3" strokecolor="#5b9bd5" strokeweight=".5pt">
              <v:fill color2="#7aaddd" rotate="t" colors="0 #b1cbe9;.5 #a3c1e5;1 #92b9e4" focus="100%" type="gradient">
                <o:fill v:ext="view" type="gradientUnscaled"/>
              </v:fill>
              <v:textbox>
                <w:txbxContent>
                  <w:p w:rsidR="00250FB7" w:rsidRDefault="00250FB7" w:rsidP="00A93E1A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sz w:val="15"/>
                        <w:szCs w:val="15"/>
                      </w:rPr>
                    </w:pPr>
                    <w:r>
                      <w:rPr>
                        <w:rFonts w:hint="eastAsia"/>
                        <w:sz w:val="15"/>
                        <w:szCs w:val="15"/>
                      </w:rPr>
                      <w:t>通</w:t>
                    </w:r>
                    <w:r>
                      <w:rPr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hint="eastAsia"/>
                        <w:sz w:val="15"/>
                        <w:szCs w:val="15"/>
                      </w:rPr>
                      <w:t>过</w:t>
                    </w:r>
                  </w:p>
                </w:txbxContent>
              </v:textbox>
            </v:rect>
            <v:roundrect id="圆角矩形 14" o:spid="_x0000_s1035" style="position:absolute;left:18383;top:3060;width:7194;height:3232;visibility:visible;v-text-anchor:middle" arcsize="10923f" fillcolor="#9ecb81" strokecolor="#70ad47" strokeweight=".5pt">
              <v:fill color2="#8ac066" rotate="t" colors="0 #b5d5a7;.5 #aace99;1 #9cca86" focus="100%" type="gradient">
                <o:fill v:ext="view" type="gradientUnscaled"/>
              </v:fill>
              <v:stroke joinstyle="miter"/>
              <v:textbox>
                <w:txbxContent>
                  <w:p w:rsidR="00250FB7" w:rsidRDefault="00250FB7">
                    <w:pPr>
                      <w:jc w:val="center"/>
                      <w:rPr>
                        <w:rFonts w:ascii="宋体" w:eastAsia="宋体" w:hAnsi="宋体"/>
                        <w:sz w:val="15"/>
                        <w:szCs w:val="15"/>
                      </w:rPr>
                    </w:pPr>
                    <w:r>
                      <w:rPr>
                        <w:rFonts w:ascii="宋体" w:eastAsia="宋体" w:hAnsi="宋体" w:hint="eastAsia"/>
                        <w:sz w:val="15"/>
                        <w:szCs w:val="15"/>
                      </w:rPr>
                      <w:t>开</w:t>
                    </w:r>
                    <w:r>
                      <w:rPr>
                        <w:rFonts w:ascii="宋体" w:eastAsia="宋体" w:hAnsi="宋体"/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ascii="宋体" w:eastAsia="宋体" w:hAnsi="宋体" w:hint="eastAsia"/>
                        <w:sz w:val="15"/>
                        <w:szCs w:val="15"/>
                      </w:rPr>
                      <w:t>始</w:t>
                    </w:r>
                  </w:p>
                </w:txbxContent>
              </v:textbox>
            </v:roundre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直接箭头连接符 15" o:spid="_x0000_s1036" type="#_x0000_t32" style="position:absolute;left:21982;top:6289;width:6;height:3537;visibility:visible" o:connectortype="straight" strokecolor="#5b9bd5" strokeweight=".5pt">
              <v:stroke endarrow="block" joinstyle="miter"/>
            </v:shape>
            <v:roundrect id="圆角矩形 16" o:spid="_x0000_s1037" style="position:absolute;left:47053;top:24669;width:5080;height:3051;visibility:visible;v-text-anchor:middle" arcsize="10923f" fillcolor="#9ecb81" strokecolor="#70ad47" strokeweight=".5pt">
              <v:fill color2="#8ac066" rotate="t" colors="0 #b5d5a7;.5 #aace99;1 #9cca86" focus="100%" type="gradient">
                <o:fill v:ext="view" type="gradientUnscaled"/>
              </v:fill>
              <v:stroke joinstyle="miter"/>
              <v:textbox>
                <w:txbxContent>
                  <w:p w:rsidR="00250FB7" w:rsidRDefault="00250FB7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sz w:val="15"/>
                        <w:szCs w:val="15"/>
                      </w:rPr>
                    </w:pPr>
                    <w:r>
                      <w:rPr>
                        <w:rFonts w:hint="eastAsia"/>
                        <w:sz w:val="15"/>
                        <w:szCs w:val="15"/>
                      </w:rPr>
                      <w:t>结</w:t>
                    </w:r>
                    <w:r>
                      <w:rPr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hint="eastAsia"/>
                        <w:sz w:val="15"/>
                        <w:szCs w:val="15"/>
                      </w:rPr>
                      <w:t>束</w:t>
                    </w:r>
                  </w:p>
                </w:txbxContent>
              </v:textbox>
            </v:roundrect>
            <v:rect id="矩形 17" o:spid="_x0000_s1038" style="position:absolute;left:35891;top:27813;width:9620;height:6096;visibility:visible;v-text-anchor:middle" fillcolor="#91bce3" strokecolor="#5b9bd5" strokeweight=".5pt">
              <v:fill color2="#7aaddd" rotate="t" colors="0 #b1cbe9;.5 #a3c1e5;1 #92b9e4" focus="100%" type="gradient">
                <o:fill v:ext="view" type="gradientUnscaled"/>
              </v:fill>
              <v:textbox>
                <w:txbxContent>
                  <w:p w:rsidR="00250FB7" w:rsidRPr="00E53843" w:rsidRDefault="00250FB7" w:rsidP="00E53843">
                    <w:pPr>
                      <w:pStyle w:val="NormalWeb"/>
                      <w:spacing w:before="0" w:beforeAutospacing="0" w:after="0" w:afterAutospacing="0"/>
                      <w:jc w:val="center"/>
                      <w:rPr>
                        <w:rFonts w:cs="Times New Roman"/>
                        <w:kern w:val="2"/>
                        <w:sz w:val="15"/>
                        <w:szCs w:val="15"/>
                      </w:rPr>
                    </w:pPr>
                    <w:r>
                      <w:rPr>
                        <w:rFonts w:cs="Times New Roman" w:hint="eastAsia"/>
                        <w:kern w:val="2"/>
                        <w:sz w:val="15"/>
                        <w:szCs w:val="15"/>
                      </w:rPr>
                      <w:t>告知未通过审核的原因</w:t>
                    </w:r>
                  </w:p>
                </w:txbxContent>
              </v:textbox>
            </v:rect>
            <v:shape id="直接箭头连接符 19" o:spid="_x0000_s1039" type="#_x0000_t32" style="position:absolute;left:21987;top:13159;width:21;height:4912;visibility:visible" o:connectortype="straight" strokecolor="#5b9bd5" strokeweight=".5pt">
              <v:stroke endarrow="block" joinstyle="miter"/>
            </v:shape>
            <v:shape id="直接箭头连接符 20" o:spid="_x0000_s1040" type="#_x0000_t32" style="position:absolute;left:22008;top:23413;width:32;height:4811;visibility:visible" o:connectortype="straight" strokecolor="#5b9bd5" strokeweight=".5pt">
              <v:stroke endarrow="block" joinstyle="miter"/>
            </v:shape>
            <v:shape id="直接箭头连接符 21" o:spid="_x0000_s1041" type="#_x0000_t32" style="position:absolute;left:22174;top:33436;width:60;height:4092;flip:x;visibility:visible" o:connectortype="straight" strokecolor="#5b9bd5" strokeweight=".5pt">
              <v:stroke endarrow="block" joinstyle="miter"/>
            </v:shape>
            <v:roundrect id="圆角矩形 23" o:spid="_x0000_s1042" style="position:absolute;left:18639;top:45754;width:7189;height:3220;visibility:visible;v-text-anchor:middle" arcsize="10923f" fillcolor="#9ecb81" strokecolor="#70ad47" strokeweight=".5pt">
              <v:fill color2="#8ac066" rotate="t" colors="0 #b5d5a7;.5 #aace99;1 #9cca86" focus="100%" type="gradient">
                <o:fill v:ext="view" type="gradientUnscaled"/>
              </v:fill>
              <v:stroke joinstyle="miter"/>
              <v:textbox>
                <w:txbxContent>
                  <w:p w:rsidR="00250FB7" w:rsidRDefault="00250FB7">
                    <w:pPr>
                      <w:pStyle w:val="NormalWeb"/>
                      <w:spacing w:before="0" w:beforeAutospacing="0" w:after="0" w:afterAutospacing="0"/>
                      <w:jc w:val="center"/>
                    </w:pPr>
                    <w:r>
                      <w:rPr>
                        <w:rFonts w:hint="eastAsia"/>
                        <w:sz w:val="15"/>
                        <w:szCs w:val="15"/>
                      </w:rPr>
                      <w:t>结</w:t>
                    </w:r>
                    <w:r>
                      <w:rPr>
                        <w:sz w:val="15"/>
                        <w:szCs w:val="15"/>
                      </w:rPr>
                      <w:t xml:space="preserve"> </w:t>
                    </w:r>
                    <w:r>
                      <w:rPr>
                        <w:rFonts w:hint="eastAsia"/>
                        <w:sz w:val="15"/>
                        <w:szCs w:val="15"/>
                      </w:rPr>
                      <w:t>束</w:t>
                    </w:r>
                  </w:p>
                </w:txbxContent>
              </v:textbox>
            </v:roundrect>
            <v:shape id="直接箭头连接符 24" o:spid="_x0000_s1043" type="#_x0000_t32" style="position:absolute;left:22174;top:40855;width:60;height:4899;visibility:visible" o:connectortype="straight" strokecolor="#5b9bd5" strokeweight=".5pt">
              <v:stroke endarrow="block" joinstyle="miter"/>
            </v:shape>
            <v:shape id="直接箭头连接符 25" o:spid="_x0000_s1044" type="#_x0000_t32" style="position:absolute;left:29910;top:20716;width:5814;height:26;flip:y;visibility:visible" o:connectortype="straight" strokecolor="#5b9bd5" strokeweight=".5pt">
              <v:stroke endarrow="block" joinstyle="miter"/>
            </v:shape>
            <v:shape id="直接箭头连接符 26" o:spid="_x0000_s1045" type="#_x0000_t32" style="position:absolute;left:27165;top:30735;width:8726;height:126;visibility:visible" o:connectortype="straight" strokecolor="#5b9bd5" strokeweight=".5pt">
              <v:stroke endarrow="block" joinstyle="miter"/>
            </v:shape>
            <v:shapetype id="_x0000_t34" coordsize="21600,21600" o:spt="34" o:oned="t" adj="10800" path="m,l@0,0@0,21600,21600,21600e" filled="f">
              <v:stroke joinstyle="miter"/>
              <v:formulas>
                <v:f eqn="val #0"/>
              </v:formulas>
              <v:path arrowok="t" fillok="f" o:connecttype="none"/>
              <v:handles>
                <v:h position="#0,center"/>
              </v:handles>
              <o:lock v:ext="edit" shapetype="t"/>
            </v:shapetype>
            <v:shape id="直接箭头连接符 28" o:spid="_x0000_s1046" type="#_x0000_t34" style="position:absolute;left:45624;top:27813;width:3758;height:3429;flip:y;visibility:visible" o:connectortype="elbow" adj="21751" strokecolor="#5b9bd5" strokeweight=".5pt">
              <v:stroke endarrow="block"/>
            </v:shape>
            <v:shape id="肘形连接符 29" o:spid="_x0000_s1047" type="#_x0000_t34" style="position:absolute;left:45295;top:20582;width:4141;height:4033;rotation:90;flip:x;visibility:visible" o:connectortype="elbow" adj="368" strokecolor="#5b9bd5" strokeweight=".5pt">
              <v:stroke endarrow="block"/>
            </v:shape>
            <v:shapetype id="_x0000_t33" coordsize="21600,21600" o:spt="33" o:oned="t" path="m,l21600,r,21600e" filled="f">
              <v:stroke joinstyle="miter"/>
              <v:path arrowok="t" fillok="f" o:connecttype="none"/>
              <o:lock v:ext="edit" shapetype="t"/>
            </v:shapetype>
            <v:shape id="肘形连接符 31" o:spid="_x0000_s1048" type="#_x0000_t33" style="position:absolute;left:6924;top:18336;width:7182;height:2406;rotation:180;visibility:visible" o:connectortype="elbow" strokecolor="#5b9bd5" strokeweight=".5pt">
              <v:stroke endarrow="block"/>
            </v:shape>
            <v:shape id="肘形连接符 32" o:spid="_x0000_s1049" type="#_x0000_t33" style="position:absolute;left:10108;top:8311;width:1930;height:8297;rotation:90;flip:x y;visibility:visible" o:connectortype="elbow" strokecolor="#5b9bd5" strokeweight=".5pt">
              <v:stroke endarrow="block"/>
            </v:shape>
            <v:shapetype id="_x0000_t44" coordsize="21600,21600" o:spt="44" adj="-8280,24300,-1800,4050" path="m@0@1l@2@3nfem@2,l@2,21600nfem,l21600,r,21600l,21600nsxe">
              <v:stroke joinstyle="miter"/>
              <v:formulas>
                <v:f eqn="val #0"/>
                <v:f eqn="val #1"/>
                <v:f eqn="val #2"/>
                <v:f eqn="val #3"/>
              </v:formulas>
              <v:path arrowok="t" o:extrusionok="f" gradientshapeok="t" o:connecttype="custom" o:connectlocs="@0,@1;10800,0;10800,21600;0,10800;21600,10800"/>
              <v:handles>
                <v:h position="#0,#1"/>
                <v:h position="#2,#3"/>
              </v:handles>
              <o:callout v:ext="edit" type="oneSegment" on="t" accentbar="t" textborder="f"/>
            </v:shapetype>
            <v:shape id="线形标注 1(带强调线) 33" o:spid="_x0000_s1050" type="#_x0000_t44" style="position:absolute;left:31554;top:5337;width:10941;height:6127;visibility:visible;v-text-anchor:middle" adj="-5463,22249,-339,4049" fillcolor="#5b9bd5" strokecolor="#1f4d78" strokeweight="1pt">
              <v:textbox>
                <w:txbxContent>
                  <w:p w:rsidR="00250FB7" w:rsidRDefault="00250FB7">
                    <w:pPr>
                      <w:jc w:val="left"/>
                      <w:rPr>
                        <w:sz w:val="15"/>
                        <w:szCs w:val="15"/>
                      </w:rPr>
                    </w:pPr>
                    <w:r>
                      <w:rPr>
                        <w:rFonts w:hint="eastAsia"/>
                        <w:sz w:val="15"/>
                        <w:szCs w:val="15"/>
                      </w:rPr>
                      <w:t>需要提交如下材料：详见材料目录信息</w:t>
                    </w:r>
                  </w:p>
                </w:txbxContent>
              </v:textbox>
              <o:callout v:ext="edit" minusy="t"/>
            </v:shape>
            <v:shape id="文本框 34" o:spid="_x0000_s1051" type="#_x0000_t202" style="position:absolute;left:28334;top:28327;width:5962;height:2597;visibility:visible;mso-wrap-style:none" filled="f" stroked="f" strokeweight=".5pt">
              <v:textbox>
                <w:txbxContent>
                  <w:p w:rsidR="00250FB7" w:rsidRDefault="00250FB7">
                    <w:pPr>
                      <w:pStyle w:val="NormalWeb"/>
                      <w:spacing w:before="0" w:beforeAutospacing="0" w:after="0" w:afterAutospacing="0"/>
                      <w:jc w:val="both"/>
                    </w:pPr>
                    <w:r>
                      <w:rPr>
                        <w:rFonts w:ascii="等线" w:eastAsia="等线" w:hAnsi="等线" w:cs="Times New Roman" w:hint="eastAsia"/>
                        <w:kern w:val="2"/>
                        <w:sz w:val="13"/>
                        <w:szCs w:val="13"/>
                      </w:rPr>
                      <w:t>不符合条件</w:t>
                    </w:r>
                  </w:p>
                </w:txbxContent>
              </v:textbox>
            </v:shape>
            <v:shape id="文本框 34" o:spid="_x0000_s1052" type="#_x0000_t202" style="position:absolute;left:6820;top:18599;width:5962;height:2280;visibility:visible;mso-wrap-style:none" filled="f" stroked="f" strokeweight=".5pt">
              <v:textbox>
                <w:txbxContent>
                  <w:p w:rsidR="00250FB7" w:rsidRPr="00907381" w:rsidRDefault="00250FB7">
                    <w:pPr>
                      <w:pStyle w:val="NormalWeb"/>
                      <w:spacing w:before="0" w:beforeAutospacing="0" w:after="0" w:afterAutospacing="0"/>
                      <w:jc w:val="both"/>
                      <w:rPr>
                        <w:rFonts w:ascii="等线" w:eastAsia="等线" w:hAnsi="等线" w:cs="Times New Roman"/>
                        <w:kern w:val="2"/>
                        <w:sz w:val="13"/>
                        <w:szCs w:val="13"/>
                      </w:rPr>
                    </w:pPr>
                    <w:r w:rsidRPr="00907381">
                      <w:rPr>
                        <w:rFonts w:ascii="等线" w:eastAsia="等线" w:hAnsi="等线" w:cs="Times New Roman" w:hint="eastAsia"/>
                        <w:kern w:val="2"/>
                        <w:sz w:val="13"/>
                        <w:szCs w:val="13"/>
                      </w:rPr>
                      <w:t>材料不齐全</w:t>
                    </w:r>
                  </w:p>
                </w:txbxContent>
              </v:textbox>
            </v:shape>
            <v:shape id="文本框 34" o:spid="_x0000_s1053" type="#_x0000_t202" style="position:absolute;left:6820;top:20345;width:5137;height:2274;visibility:visible;mso-wrap-style:none" filled="f" stroked="f" strokeweight=".5pt">
              <v:textbox>
                <w:txbxContent>
                  <w:p w:rsidR="00250FB7" w:rsidRDefault="00250FB7">
                    <w:pPr>
                      <w:pStyle w:val="NormalWeb"/>
                      <w:spacing w:before="0" w:beforeAutospacing="0" w:after="0" w:afterAutospacing="0"/>
                      <w:jc w:val="both"/>
                    </w:pPr>
                    <w:r>
                      <w:rPr>
                        <w:rFonts w:eastAsia="等线" w:hAnsi="等线" w:cs="Times New Roman" w:hint="eastAsia"/>
                        <w:sz w:val="13"/>
                        <w:szCs w:val="13"/>
                      </w:rPr>
                      <w:t>或不合规</w:t>
                    </w:r>
                  </w:p>
                </w:txbxContent>
              </v:textbox>
            </v:shape>
            <v:shape id="文本框 34" o:spid="_x0000_s1054" type="#_x0000_t202" style="position:absolute;left:19399;top:24308;width:5137;height:2597;visibility:visible;mso-wrap-style:none" filled="f" stroked="f" strokeweight=".5pt">
              <v:textbox>
                <w:txbxContent>
                  <w:p w:rsidR="00250FB7" w:rsidRDefault="00250FB7">
                    <w:pPr>
                      <w:pStyle w:val="NormalWeb"/>
                      <w:spacing w:before="0" w:beforeAutospacing="0" w:after="0" w:afterAutospacing="0"/>
                      <w:jc w:val="both"/>
                    </w:pPr>
                    <w:r>
                      <w:rPr>
                        <w:rFonts w:ascii="等线" w:eastAsia="等线" w:hAnsi="等线" w:cs="Times New Roman" w:hint="eastAsia"/>
                        <w:kern w:val="2"/>
                        <w:sz w:val="13"/>
                        <w:szCs w:val="13"/>
                      </w:rPr>
                      <w:t>准予受理</w:t>
                    </w:r>
                  </w:p>
                </w:txbxContent>
              </v:textbox>
            </v:shape>
            <w10:anchorlock/>
          </v:group>
        </w:pict>
      </w:r>
    </w:p>
    <w:sectPr w:rsidR="00250FB7" w:rsidSect="006E0D8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0FB7" w:rsidRDefault="00250FB7">
      <w:r>
        <w:separator/>
      </w:r>
    </w:p>
  </w:endnote>
  <w:endnote w:type="continuationSeparator" w:id="0">
    <w:p w:rsidR="00250FB7" w:rsidRDefault="00250FB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panose1 w:val="00000000000000000000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FB7" w:rsidRDefault="00250FB7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FB7" w:rsidRDefault="00250FB7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FB7" w:rsidRDefault="00250FB7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0FB7" w:rsidRDefault="00250FB7">
      <w:r>
        <w:separator/>
      </w:r>
    </w:p>
  </w:footnote>
  <w:footnote w:type="continuationSeparator" w:id="0">
    <w:p w:rsidR="00250FB7" w:rsidRDefault="00250FB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FB7" w:rsidRDefault="00250FB7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FB7" w:rsidRDefault="00250FB7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jc w:val="center"/>
      <w:rPr>
        <w:rFonts w:ascii="黑体" w:eastAsia="黑体" w:hAnsi="黑体" w:cs="黑体"/>
        <w:sz w:val="44"/>
        <w:szCs w:val="44"/>
      </w:rPr>
    </w:pPr>
    <w:r w:rsidRPr="00C319BE">
      <w:rPr>
        <w:rFonts w:ascii="黑体" w:eastAsia="黑体" w:hAnsi="黑体" w:cs="黑体" w:hint="eastAsia"/>
        <w:sz w:val="44"/>
        <w:szCs w:val="44"/>
      </w:rPr>
      <w:t>缴存基数、缴存比例调整</w:t>
    </w:r>
    <w:r>
      <w:rPr>
        <w:rFonts w:ascii="黑体" w:eastAsia="黑体" w:hAnsi="黑体" w:cs="黑体" w:hint="eastAsia"/>
        <w:sz w:val="44"/>
        <w:szCs w:val="44"/>
      </w:rPr>
      <w:t>流程图</w:t>
    </w:r>
    <w:bookmarkStart w:id="0" w:name="_GoBack"/>
    <w:bookmarkEnd w:id="0"/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0FB7" w:rsidRDefault="00250FB7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56B7"/>
    <w:rsid w:val="00124BC9"/>
    <w:rsid w:val="0016446A"/>
    <w:rsid w:val="001922AE"/>
    <w:rsid w:val="001F4720"/>
    <w:rsid w:val="00243F98"/>
    <w:rsid w:val="00250FB7"/>
    <w:rsid w:val="002A71A3"/>
    <w:rsid w:val="002D6D4D"/>
    <w:rsid w:val="003256B7"/>
    <w:rsid w:val="003269B0"/>
    <w:rsid w:val="003729A8"/>
    <w:rsid w:val="003A3E86"/>
    <w:rsid w:val="003E305A"/>
    <w:rsid w:val="00442EE9"/>
    <w:rsid w:val="00443B14"/>
    <w:rsid w:val="00450C24"/>
    <w:rsid w:val="00456F24"/>
    <w:rsid w:val="00466E9D"/>
    <w:rsid w:val="0047224B"/>
    <w:rsid w:val="0047517F"/>
    <w:rsid w:val="004A6547"/>
    <w:rsid w:val="005206BF"/>
    <w:rsid w:val="0055220D"/>
    <w:rsid w:val="005A2E79"/>
    <w:rsid w:val="00620DBF"/>
    <w:rsid w:val="00623469"/>
    <w:rsid w:val="00657A16"/>
    <w:rsid w:val="00695879"/>
    <w:rsid w:val="006B5174"/>
    <w:rsid w:val="006E0D84"/>
    <w:rsid w:val="007501C0"/>
    <w:rsid w:val="007573F9"/>
    <w:rsid w:val="007659FC"/>
    <w:rsid w:val="008156FC"/>
    <w:rsid w:val="00863A74"/>
    <w:rsid w:val="008A2651"/>
    <w:rsid w:val="008E0B8F"/>
    <w:rsid w:val="008F630C"/>
    <w:rsid w:val="00907381"/>
    <w:rsid w:val="00A040C1"/>
    <w:rsid w:val="00A21A6B"/>
    <w:rsid w:val="00A24791"/>
    <w:rsid w:val="00A52724"/>
    <w:rsid w:val="00A93E1A"/>
    <w:rsid w:val="00AA3E01"/>
    <w:rsid w:val="00AF03FA"/>
    <w:rsid w:val="00AF7FE4"/>
    <w:rsid w:val="00B027BF"/>
    <w:rsid w:val="00C05FD3"/>
    <w:rsid w:val="00C319BE"/>
    <w:rsid w:val="00C61735"/>
    <w:rsid w:val="00CC4C76"/>
    <w:rsid w:val="00CF77CD"/>
    <w:rsid w:val="00DA0C22"/>
    <w:rsid w:val="00E25331"/>
    <w:rsid w:val="00E53843"/>
    <w:rsid w:val="00F432B1"/>
    <w:rsid w:val="00F9343F"/>
    <w:rsid w:val="00FC4129"/>
    <w:rsid w:val="265702F1"/>
    <w:rsid w:val="47DB683A"/>
    <w:rsid w:val="743C70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5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等线" w:eastAsia="等线" w:hAnsi="等线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header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0D84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6E0D84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6677DF"/>
    <w:rPr>
      <w:sz w:val="18"/>
      <w:szCs w:val="18"/>
    </w:rPr>
  </w:style>
  <w:style w:type="paragraph" w:styleId="Header">
    <w:name w:val="header"/>
    <w:basedOn w:val="Normal"/>
    <w:link w:val="HeaderChar"/>
    <w:uiPriority w:val="99"/>
    <w:rsid w:val="006E0D84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6677DF"/>
    <w:rPr>
      <w:sz w:val="18"/>
      <w:szCs w:val="18"/>
    </w:rPr>
  </w:style>
  <w:style w:type="paragraph" w:styleId="NormalWeb">
    <w:name w:val="Normal (Web)"/>
    <w:basedOn w:val="Normal"/>
    <w:uiPriority w:val="99"/>
    <w:rsid w:val="006E0D8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</Pages>
  <Words>4</Words>
  <Characters>25</Characters>
  <Application>Microsoft Office Outlook</Application>
  <DocSecurity>0</DocSecurity>
  <Lines>0</Lines>
  <Paragraphs>0</Paragraphs>
  <ScaleCrop>false</ScaleCrop>
  <Company>青岛北斗聚星网络科技有限公司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朱允生</dc:creator>
  <cp:keywords/>
  <dc:description/>
  <cp:lastModifiedBy>微软用户</cp:lastModifiedBy>
  <cp:revision>2</cp:revision>
  <cp:lastPrinted>2019-07-10T02:21:00Z</cp:lastPrinted>
  <dcterms:created xsi:type="dcterms:W3CDTF">2019-07-27T03:36:00Z</dcterms:created>
  <dcterms:modified xsi:type="dcterms:W3CDTF">2019-07-27T03:36:00Z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